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4FE" w:rsidRPr="00AD1E2E" w:rsidRDefault="00B574FE" w:rsidP="00304795">
      <w:pPr>
        <w:pStyle w:val="ad"/>
      </w:pPr>
      <w:bookmarkStart w:id="0" w:name="_GoBack"/>
      <w:bookmarkEnd w:id="0"/>
      <w:r w:rsidRPr="00AD1E2E">
        <w:t>УДК 000.000 (</w:t>
      </w:r>
      <w:r w:rsidRPr="00126B10">
        <w:t>стиль</w:t>
      </w:r>
      <w:r w:rsidRPr="00AD1E2E">
        <w:rPr>
          <w:b/>
        </w:rPr>
        <w:t>:</w:t>
      </w:r>
      <w:r w:rsidRPr="00AD1E2E">
        <w:t xml:space="preserve"> </w:t>
      </w:r>
      <w:r w:rsidRPr="00126B10">
        <w:t>УДК</w:t>
      </w:r>
      <w:r w:rsidRPr="00AD1E2E">
        <w:t>)</w:t>
      </w:r>
    </w:p>
    <w:p w:rsidR="00B574FE" w:rsidRPr="00AD1E2E" w:rsidRDefault="00B574FE" w:rsidP="00304795">
      <w:pPr>
        <w:pStyle w:val="ac"/>
      </w:pPr>
      <w:r w:rsidRPr="00AD1E2E">
        <w:t xml:space="preserve">НАЗВА </w:t>
      </w:r>
      <w:r w:rsidR="00D05743">
        <w:t>ТЕЗИСІВ</w:t>
      </w:r>
      <w:r w:rsidRPr="00AD1E2E">
        <w:t>* (</w:t>
      </w:r>
      <w:r w:rsidRPr="00126B10">
        <w:t>стиль</w:t>
      </w:r>
      <w:r w:rsidRPr="00AD1E2E">
        <w:t>: Назва статті)</w:t>
      </w:r>
    </w:p>
    <w:p w:rsidR="008D1A6D" w:rsidRDefault="008D1A6D" w:rsidP="00304795">
      <w:pPr>
        <w:pStyle w:val="a1"/>
      </w:pPr>
    </w:p>
    <w:p w:rsidR="00B574FE" w:rsidRPr="00AD1E2E" w:rsidRDefault="002C69C1" w:rsidP="00304795">
      <w:pPr>
        <w:pStyle w:val="a8"/>
      </w:pPr>
      <w:r w:rsidRPr="00AD1E2E">
        <w:t xml:space="preserve">Іванов </w:t>
      </w:r>
      <w:r w:rsidR="00B574FE" w:rsidRPr="00AD1E2E">
        <w:t xml:space="preserve">М.С., Петров В.П. (стиль: Автори) </w:t>
      </w:r>
    </w:p>
    <w:p w:rsidR="00B574FE" w:rsidRPr="00AD1E2E" w:rsidRDefault="00B574FE" w:rsidP="00304795">
      <w:pPr>
        <w:pStyle w:val="ae"/>
      </w:pPr>
      <w:r w:rsidRPr="00AD1E2E">
        <w:t>КПІ ім. Ігоря Сікорського (стиль: Організація)</w:t>
      </w:r>
    </w:p>
    <w:p w:rsidR="008D1A6D" w:rsidRPr="002C69C1" w:rsidRDefault="002C69C1" w:rsidP="00304795">
      <w:pPr>
        <w:pStyle w:val="E-mail"/>
      </w:pPr>
      <w:r>
        <w:rPr>
          <w:lang w:val="en-US"/>
        </w:rPr>
        <w:t>E-mail: Ivanov_M@ukr.net (</w:t>
      </w:r>
      <w:r w:rsidRPr="002C69C1">
        <w:rPr>
          <w:lang w:val="en-US"/>
        </w:rPr>
        <w:t xml:space="preserve">стиль: </w:t>
      </w:r>
      <w:r>
        <w:rPr>
          <w:lang w:val="en-US"/>
        </w:rPr>
        <w:t>E-mail</w:t>
      </w:r>
      <w:r w:rsidRPr="002C69C1">
        <w:rPr>
          <w:lang w:val="en-US"/>
        </w:rPr>
        <w:t>)</w:t>
      </w:r>
    </w:p>
    <w:p w:rsidR="00B574FE" w:rsidRDefault="00B574FE" w:rsidP="00304795">
      <w:pPr>
        <w:pStyle w:val="a1"/>
      </w:pPr>
    </w:p>
    <w:p w:rsidR="00B574FE" w:rsidRDefault="00B574FE" w:rsidP="00304795">
      <w:pPr>
        <w:pStyle w:val="a1"/>
      </w:pPr>
      <w:r w:rsidRPr="00304795">
        <w:t>Цей шаблон, створений у MS Word 2007 та збережений у форматі «Документ Word 97-2003», забезпечує більшість роз’яснень авторам щодо необхідного форматування</w:t>
      </w:r>
      <w:r>
        <w:t xml:space="preserve"> тексту для підготовки електронної версії їх роботи. Усі стандартні складові компоненти </w:t>
      </w:r>
      <w:r w:rsidR="00D05743">
        <w:t>тезисів</w:t>
      </w:r>
      <w:r>
        <w:t xml:space="preserve"> були визначені для наступних цілей: 1) простота використання при створенні та оформленні </w:t>
      </w:r>
      <w:r w:rsidR="00305B11">
        <w:t>тезисів</w:t>
      </w:r>
      <w:r>
        <w:t xml:space="preserve">; 2) автоматичне виконання вимог щодо форматування тексту відповідно до вимог оформлення електронного варіанту документа та подальшого створення цілісного збірника; 3) забезпечення однаковості стилю оформлення у всіх </w:t>
      </w:r>
      <w:r w:rsidR="006428AA">
        <w:t>тезисах</w:t>
      </w:r>
      <w:r>
        <w:t xml:space="preserve"> конференції. Поля сторінки, ширина колонок, міжрядкові інтервали та стилі, вшиті в даний документ. У всьому документі приводяться приклади оформлення частин </w:t>
      </w:r>
      <w:r w:rsidR="006428AA">
        <w:t>тезисів</w:t>
      </w:r>
      <w:r>
        <w:t xml:space="preserve">, а назва стилю яким виконано той чи інший елемент приводиться в дужках. Причому форматування назви стилю відповідає його вигляду згідно вимог, приведених у 1-ому інформаційному повідомленні. Деякі складові, такі, як багаторівневі рівняння, графіка та таблиці попередньо не описуються, проте в шаблоні для цих елементів існують відповідні стилі. </w:t>
      </w:r>
    </w:p>
    <w:p w:rsidR="00B574FE" w:rsidRDefault="00B574FE" w:rsidP="00304795">
      <w:pPr>
        <w:pStyle w:val="a1"/>
      </w:pPr>
      <w:r>
        <w:t>Основний текст документа-шаблону оформлений стилем «Основний текст СТАТТІ»</w:t>
      </w:r>
      <w:r w:rsidR="0078312E">
        <w:t xml:space="preserve"> або «Основний текст»</w:t>
      </w:r>
      <w:r>
        <w:t xml:space="preserve">. При наборі свого тексту рекомендуємо вам використовувати даний шаблон і вставляти текст своєї роботи безпосередньо в нього, використовуючи </w:t>
      </w:r>
      <w:r w:rsidR="0078312E">
        <w:t xml:space="preserve">його </w:t>
      </w:r>
      <w:r>
        <w:t>підготовлені стилі.</w:t>
      </w:r>
    </w:p>
    <w:p w:rsidR="00B574FE" w:rsidRDefault="00B574FE" w:rsidP="00304795">
      <w:pPr>
        <w:pStyle w:val="a1"/>
      </w:pPr>
    </w:p>
    <w:p w:rsidR="00D829FD" w:rsidRPr="00D87B36" w:rsidRDefault="00D829FD" w:rsidP="00D87B36">
      <w:pPr>
        <w:pStyle w:val="2"/>
      </w:pPr>
      <w:r w:rsidRPr="00D87B36">
        <w:t>ПІДГОТОВКА ТЕЗИСІВ</w:t>
      </w:r>
    </w:p>
    <w:p w:rsidR="00304795" w:rsidRPr="00D87B36" w:rsidRDefault="00074B51" w:rsidP="00D87B36">
      <w:pPr>
        <w:pStyle w:val="a6"/>
        <w:rPr>
          <w:lang w:val="ru-RU"/>
        </w:rPr>
      </w:pPr>
      <w:r>
        <w:rPr>
          <w:noProof/>
        </w:rPr>
        <w:drawing>
          <wp:anchor distT="0" distB="0" distL="288290" distR="180340" simplePos="0" relativeHeight="251657728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22860</wp:posOffset>
            </wp:positionV>
            <wp:extent cx="2259330" cy="1784985"/>
            <wp:effectExtent l="0" t="0" r="7620" b="571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96" b="6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2E" w:rsidRPr="0078312E">
        <w:t>П</w:t>
      </w:r>
      <w:r w:rsidR="00D05743">
        <w:t>еред початком форматування своїх тезисів</w:t>
      </w:r>
      <w:r w:rsidR="0078312E" w:rsidRPr="0078312E">
        <w:t>, спочатку напишіть і збережіть зміст ваш</w:t>
      </w:r>
      <w:r w:rsidR="00D05743">
        <w:t>их</w:t>
      </w:r>
      <w:r w:rsidR="0078312E" w:rsidRPr="0078312E">
        <w:t xml:space="preserve"> </w:t>
      </w:r>
      <w:r w:rsidR="00D05743">
        <w:t xml:space="preserve">тезисів </w:t>
      </w:r>
      <w:r w:rsidR="0078312E" w:rsidRPr="0078312E">
        <w:t xml:space="preserve">у вигляді простого неформатованого текстового файлу або близького аналога. </w:t>
      </w:r>
      <w:r w:rsidR="00304795">
        <w:t>Якщо Ви</w:t>
      </w:r>
      <w:r w:rsidR="00D87B36" w:rsidRPr="00D87B36">
        <w:rPr>
          <w:lang w:val="ru-RU"/>
        </w:rPr>
        <w:t xml:space="preserve"> </w:t>
      </w:r>
      <w:r w:rsidR="00304795">
        <w:t xml:space="preserve">будете </w:t>
      </w:r>
      <w:r w:rsidR="00D87B36">
        <w:t>переносити</w:t>
      </w:r>
      <w:r w:rsidR="00304795">
        <w:t xml:space="preserve"> текст тезисів до даного шаблону з іншого документа </w:t>
      </w:r>
      <w:r w:rsidR="00304795">
        <w:rPr>
          <w:lang w:val="en-US"/>
        </w:rPr>
        <w:t>WORD</w:t>
      </w:r>
      <w:r w:rsidR="00304795">
        <w:t xml:space="preserve">, то </w:t>
      </w:r>
      <w:r w:rsidR="00304795" w:rsidRPr="00304795">
        <w:rPr>
          <w:b/>
          <w:u w:val="single"/>
        </w:rPr>
        <w:t>ВИКОНАЙТЕ</w:t>
      </w:r>
      <w:r w:rsidR="00304795">
        <w:t xml:space="preserve"> це за допомогою </w:t>
      </w:r>
      <w:r w:rsidR="00304795" w:rsidRPr="00D87B36">
        <w:rPr>
          <w:i/>
          <w:u w:val="single"/>
        </w:rPr>
        <w:t>спеціальної</w:t>
      </w:r>
      <w:r w:rsidR="00D87B36">
        <w:rPr>
          <w:i/>
          <w:u w:val="single"/>
          <w:lang w:val="ru-RU"/>
        </w:rPr>
        <w:t> </w:t>
      </w:r>
      <w:r w:rsidR="00304795" w:rsidRPr="00D87B36">
        <w:rPr>
          <w:i/>
          <w:u w:val="single"/>
        </w:rPr>
        <w:t>вставки</w:t>
      </w:r>
      <w:r w:rsidR="00304795">
        <w:t xml:space="preserve"> з </w:t>
      </w:r>
      <w:r w:rsidR="00D87B36">
        <w:t>налаштуванням «Сохранить только текст»</w:t>
      </w:r>
      <w:r w:rsidR="00D87B36" w:rsidRPr="00D87B36">
        <w:rPr>
          <w:lang w:val="ru-RU"/>
        </w:rPr>
        <w:t>!!!</w:t>
      </w:r>
    </w:p>
    <w:p w:rsidR="0078312E" w:rsidRPr="0078312E" w:rsidRDefault="0078312E" w:rsidP="00304795">
      <w:pPr>
        <w:pStyle w:val="a6"/>
      </w:pPr>
      <w:r w:rsidRPr="0078312E">
        <w:t xml:space="preserve">Рекомендуємо зберігати текст та графіку у окремих файлах до того як оформити та скомпонувати у одному документі. Не використовуйте табулювання для створення відступу першої строки абзацу, а також обмежте використання символів завершення абаза (додається при натисканні клавіші «Enter») до одного, який ставиться тільки після завершення абзацу. Не виконуйте нумерацію сторінок </w:t>
      </w:r>
      <w:r w:rsidR="00D05743">
        <w:t>тезисів</w:t>
      </w:r>
      <w:r w:rsidRPr="0078312E">
        <w:t xml:space="preserve"> жодним зі способів.</w:t>
      </w:r>
    </w:p>
    <w:p w:rsidR="0078312E" w:rsidRPr="0078312E" w:rsidRDefault="0078312E" w:rsidP="00304795">
      <w:pPr>
        <w:pStyle w:val="a6"/>
      </w:pPr>
      <w:r w:rsidRPr="0078312E">
        <w:lastRenderedPageBreak/>
        <w:t xml:space="preserve">Завершіть змістовну та організаційну структуру </w:t>
      </w:r>
      <w:r w:rsidR="00D05743">
        <w:t>тезисів</w:t>
      </w:r>
      <w:r w:rsidRPr="0078312E">
        <w:t xml:space="preserve"> перед початком ї</w:t>
      </w:r>
      <w:r w:rsidR="00D05743">
        <w:t>х</w:t>
      </w:r>
      <w:r w:rsidRPr="0078312E">
        <w:t xml:space="preserve"> оформлення за допомогою стилів даного документа. Будь-ласка, зверніть увагу на наступні моменти коли перевірятимете орфографію та граматику вашого тексту:</w:t>
      </w:r>
    </w:p>
    <w:p w:rsidR="0078312E" w:rsidRPr="0078312E" w:rsidRDefault="0078312E" w:rsidP="00304795">
      <w:pPr>
        <w:pStyle w:val="a1"/>
      </w:pPr>
      <w:r w:rsidRPr="0078312E">
        <w:rPr>
          <w:b/>
          <w:u w:val="single"/>
        </w:rPr>
        <w:t>Абревіатури і акроніми</w:t>
      </w:r>
      <w:r w:rsidRPr="0078312E">
        <w:t xml:space="preserve">. Акроніми і абревіатури необхідно розшифрувати при першій згадці в тексті, навіть якщо вони вже були згадані в анотації. У подальшому тексті бажано використовувати лише уведене скорочення. Загальновідомі та загальновживані абревіатури розшифровувати не треба (ООН, ЄС, система СІ, МКС, СГС, СКВ). Не використовуйте абревіатури у заголовках та назвах розділів </w:t>
      </w:r>
      <w:r w:rsidR="00D05743">
        <w:t>тезисів</w:t>
      </w:r>
      <w:r w:rsidRPr="0078312E">
        <w:t>, окрім випадків коли даної вимоги виконати неможливо.</w:t>
      </w:r>
    </w:p>
    <w:p w:rsidR="0078312E" w:rsidRPr="00D87B36" w:rsidRDefault="0078312E" w:rsidP="00304795">
      <w:pPr>
        <w:pStyle w:val="a1"/>
        <w:rPr>
          <w:b/>
          <w:u w:val="single"/>
        </w:rPr>
      </w:pPr>
      <w:r w:rsidRPr="00D87B36">
        <w:rPr>
          <w:b/>
          <w:u w:val="single"/>
        </w:rPr>
        <w:t>Одиниці вимірювання.</w:t>
      </w:r>
    </w:p>
    <w:p w:rsidR="0078312E" w:rsidRPr="0078312E" w:rsidRDefault="0078312E" w:rsidP="00304795">
      <w:pPr>
        <w:pStyle w:val="a1"/>
      </w:pPr>
      <w:r w:rsidRPr="0078312E">
        <w:t>У якості одиниці вимірювання бажано використовувати одиниці міжнародної системи СІ або СГС (краще віддавати перевагу системі СІ). Британські одиниці вимірювання можна використовувати як вторинні одиниці, приводячи їх у дужках.</w:t>
      </w:r>
    </w:p>
    <w:p w:rsidR="0078312E" w:rsidRPr="0078312E" w:rsidRDefault="0078312E" w:rsidP="00304795">
      <w:pPr>
        <w:pStyle w:val="a1"/>
        <w:numPr>
          <w:ilvl w:val="1"/>
          <w:numId w:val="11"/>
        </w:numPr>
      </w:pPr>
      <w:r w:rsidRPr="0078312E">
        <w:t>Уникайте одночасного використання та поєднання одиниць СІ та СГС, наприклад, визначення сили струму у Амперах та напруженості магнітного поля у Ерстедах (у системі СІ для цього є одиниці – А/м). Це часто призводить до непорозумінь, бо використовувані у рівняннях позначення не сходяться своїми розмірностями. За необхідності використання змішаних одиниць, ви маєте чітко описувати одиниці вимірювання кожної з величин, що входить до рівнянь.</w:t>
      </w:r>
    </w:p>
    <w:p w:rsidR="0078312E" w:rsidRPr="0078312E" w:rsidRDefault="0078312E" w:rsidP="00304795">
      <w:pPr>
        <w:pStyle w:val="a1"/>
        <w:numPr>
          <w:ilvl w:val="1"/>
          <w:numId w:val="11"/>
        </w:numPr>
      </w:pPr>
      <w:r w:rsidRPr="0078312E">
        <w:t>Не змішуйте повні текстові назви та абревіатури одиниць вимірювання: використовуйте «Н/м</w:t>
      </w:r>
      <w:r w:rsidRPr="0078312E">
        <w:rPr>
          <w:vertAlign w:val="superscript"/>
        </w:rPr>
        <w:t>2</w:t>
      </w:r>
      <w:r w:rsidRPr="0078312E">
        <w:t>» або «ньютона на метр квадратний», але не «ньютон/м</w:t>
      </w:r>
      <w:r w:rsidRPr="0078312E">
        <w:rPr>
          <w:vertAlign w:val="superscript"/>
        </w:rPr>
        <w:t>2</w:t>
      </w:r>
      <w:r w:rsidRPr="0078312E">
        <w:t xml:space="preserve">». При описанні одиниці вимірювання у тексті </w:t>
      </w:r>
      <w:r w:rsidR="00D05743">
        <w:t>тезисів</w:t>
      </w:r>
      <w:r w:rsidRPr="0078312E">
        <w:t xml:space="preserve"> необхідно писати їх назву повністю, а не скорочено: «індукція поля становила декілька тесел», а не «індукція поля становила декілька Тл».</w:t>
      </w:r>
    </w:p>
    <w:p w:rsidR="0078312E" w:rsidRPr="00D87B36" w:rsidRDefault="0078312E" w:rsidP="00304795">
      <w:pPr>
        <w:pStyle w:val="a1"/>
        <w:rPr>
          <w:b/>
          <w:u w:val="single"/>
        </w:rPr>
      </w:pPr>
      <w:r w:rsidRPr="00D87B36">
        <w:rPr>
          <w:b/>
          <w:u w:val="single"/>
        </w:rPr>
        <w:t xml:space="preserve">Рівняння. </w:t>
      </w:r>
    </w:p>
    <w:p w:rsidR="0078312E" w:rsidRPr="0078312E" w:rsidRDefault="0078312E" w:rsidP="00D87B36">
      <w:pPr>
        <w:pStyle w:val="a1"/>
        <w:numPr>
          <w:ilvl w:val="2"/>
          <w:numId w:val="11"/>
        </w:numPr>
        <w:ind w:left="1985"/>
      </w:pPr>
      <w:r w:rsidRPr="0078312E">
        <w:t xml:space="preserve">Рівняння необхідно набирати за допомогою редактора формул Microsoft Equation 3.0 або MathType (версії не нижче 6.7). </w:t>
      </w:r>
      <w:r w:rsidRPr="0078312E">
        <w:rPr>
          <w:b/>
          <w:u w:val="single"/>
        </w:rPr>
        <w:t>ЗАБОРОНЕНО (!!!)</w:t>
      </w:r>
      <w:r w:rsidRPr="0078312E">
        <w:t xml:space="preserve"> для створення формул використовувати, вбудований в MS Word 2007 (і старших версій ) редактор формул. Вимоги до форматування формул наступні: звичайний розмір </w:t>
      </w:r>
      <w:r w:rsidRPr="0078312E">
        <w:sym w:font="Symbol" w:char="F0BE"/>
      </w:r>
      <w:r w:rsidRPr="0078312E">
        <w:t xml:space="preserve"> 14 pt, великий індекс </w:t>
      </w:r>
      <w:r w:rsidRPr="0078312E">
        <w:sym w:font="Symbol" w:char="F0BE"/>
      </w:r>
      <w:r w:rsidRPr="0078312E">
        <w:t xml:space="preserve"> </w:t>
      </w:r>
      <w:r>
        <w:t>7</w:t>
      </w:r>
      <w:r w:rsidRPr="0078312E">
        <w:t xml:space="preserve"> pt, малий індекс </w:t>
      </w:r>
      <w:r w:rsidRPr="0078312E">
        <w:sym w:font="Symbol" w:char="F0BE"/>
      </w:r>
      <w:r w:rsidRPr="0078312E">
        <w:t xml:space="preserve"> </w:t>
      </w:r>
      <w:r>
        <w:t>5</w:t>
      </w:r>
      <w:r w:rsidRPr="0078312E">
        <w:t xml:space="preserve"> pt, великий символ </w:t>
      </w:r>
      <w:r w:rsidRPr="0078312E">
        <w:sym w:font="Symbol" w:char="F0BE"/>
      </w:r>
      <w:r w:rsidRPr="0078312E">
        <w:t xml:space="preserve"> 18 pt, малий символ </w:t>
      </w:r>
      <w:r w:rsidRPr="0078312E">
        <w:sym w:font="Symbol" w:char="F0BE"/>
      </w:r>
      <w:r w:rsidRPr="0078312E">
        <w:t xml:space="preserve"> 12 pt, кириличні та грецькі літери – прямі. Приклади формул приведені нижче</w:t>
      </w:r>
    </w:p>
    <w:p w:rsidR="0078312E" w:rsidRPr="0078312E" w:rsidRDefault="0078312E" w:rsidP="00D87B36">
      <w:pPr>
        <w:pStyle w:val="a1"/>
        <w:numPr>
          <w:ilvl w:val="2"/>
          <w:numId w:val="11"/>
        </w:numPr>
        <w:ind w:left="1985"/>
      </w:pPr>
      <w:r w:rsidRPr="0078312E">
        <w:t>формули MathT</w:t>
      </w:r>
      <w:r w:rsidRPr="0078312E">
        <w:rPr>
          <w:lang w:val="en-US"/>
        </w:rPr>
        <w:t>ype</w:t>
      </w:r>
    </w:p>
    <w:p w:rsidR="0078312E" w:rsidRPr="0078312E" w:rsidRDefault="0078312E" w:rsidP="00304795">
      <w:pPr>
        <w:pStyle w:val="a7"/>
      </w:pPr>
      <w:r w:rsidRPr="0078312E">
        <w:tab/>
      </w:r>
      <w:r w:rsidRPr="0078312E">
        <w:rPr>
          <w:position w:val="-26"/>
        </w:rPr>
        <w:object w:dxaOrig="31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7pt;height:35.15pt">
            <v:imagedata r:id="rId7" o:title=""/>
          </v:shape>
        </w:object>
      </w:r>
      <w:r w:rsidRPr="0078312E">
        <w:t>.</w:t>
      </w:r>
      <w:r w:rsidRPr="0078312E">
        <w:tab/>
        <w:t>(1)</w:t>
      </w:r>
    </w:p>
    <w:p w:rsidR="0078312E" w:rsidRPr="0078312E" w:rsidRDefault="0078312E" w:rsidP="00304795">
      <w:pPr>
        <w:pStyle w:val="a7"/>
      </w:pPr>
      <w:r w:rsidRPr="0078312E">
        <w:tab/>
      </w:r>
      <w:r w:rsidRPr="0078312E">
        <w:object w:dxaOrig="2000" w:dyaOrig="1440">
          <v:shape id="_x0000_i1026" type="#_x0000_t75" style="width:99.65pt;height:1in">
            <v:imagedata r:id="rId8" o:title=""/>
          </v:shape>
        </w:object>
      </w:r>
      <w:r w:rsidRPr="0078312E">
        <w:tab/>
        <w:t>(2)</w:t>
      </w:r>
    </w:p>
    <w:p w:rsidR="0078312E" w:rsidRPr="0078312E" w:rsidRDefault="0078312E" w:rsidP="00D87B36">
      <w:pPr>
        <w:pStyle w:val="a1"/>
        <w:numPr>
          <w:ilvl w:val="0"/>
          <w:numId w:val="12"/>
        </w:numPr>
        <w:ind w:left="1985"/>
      </w:pPr>
      <w:r w:rsidRPr="0078312E">
        <w:t xml:space="preserve">формули </w:t>
      </w:r>
      <w:r w:rsidRPr="0078312E">
        <w:rPr>
          <w:lang w:val="en-US"/>
        </w:rPr>
        <w:t>Microsoft Equation 3.0</w:t>
      </w:r>
    </w:p>
    <w:p w:rsidR="0078312E" w:rsidRPr="0078312E" w:rsidRDefault="0078312E" w:rsidP="00304795">
      <w:pPr>
        <w:pStyle w:val="a7"/>
        <w:rPr>
          <w:lang w:val="en-US"/>
        </w:rPr>
      </w:pPr>
      <w:r w:rsidRPr="0078312E">
        <w:rPr>
          <w:lang w:val="ru-RU"/>
        </w:rPr>
        <w:tab/>
      </w:r>
      <w:r w:rsidRPr="0078312E">
        <w:rPr>
          <w:position w:val="-26"/>
        </w:rPr>
        <w:object w:dxaOrig="7960" w:dyaOrig="780">
          <v:shape id="_x0000_i1027" type="#_x0000_t75" style="width:397.65pt;height:39.35pt">
            <v:imagedata r:id="rId9" o:title=""/>
          </v:shape>
        </w:object>
      </w:r>
      <w:r w:rsidRPr="0078312E">
        <w:rPr>
          <w:lang w:val="ru-RU"/>
        </w:rPr>
        <w:t xml:space="preserve"> </w:t>
      </w:r>
      <w:r w:rsidRPr="0078312E">
        <w:rPr>
          <w:lang w:val="ru-RU"/>
        </w:rPr>
        <w:tab/>
        <w:t>(3)</w:t>
      </w:r>
    </w:p>
    <w:p w:rsidR="0078312E" w:rsidRPr="0078312E" w:rsidRDefault="0078312E" w:rsidP="00304795">
      <w:pPr>
        <w:pStyle w:val="a7"/>
        <w:rPr>
          <w:lang w:val="ru-RU"/>
        </w:rPr>
      </w:pPr>
      <w:r w:rsidRPr="0078312E">
        <w:rPr>
          <w:lang w:val="en-US"/>
        </w:rPr>
        <w:tab/>
      </w:r>
      <w:r w:rsidRPr="0078312E">
        <w:rPr>
          <w:position w:val="-60"/>
        </w:rPr>
        <w:object w:dxaOrig="3140" w:dyaOrig="1340">
          <v:shape id="_x0000_i1028" type="#_x0000_t75" style="width:157.4pt;height:67pt">
            <v:imagedata r:id="rId10" o:title=""/>
          </v:shape>
        </w:object>
      </w:r>
      <w:r w:rsidRPr="0078312E">
        <w:rPr>
          <w:lang w:val="ru-RU"/>
        </w:rPr>
        <w:tab/>
        <w:t>(4)</w:t>
      </w:r>
    </w:p>
    <w:p w:rsidR="0078312E" w:rsidRPr="0078312E" w:rsidRDefault="0078312E" w:rsidP="00304795">
      <w:pPr>
        <w:pStyle w:val="a1"/>
        <w:numPr>
          <w:ilvl w:val="0"/>
          <w:numId w:val="13"/>
        </w:numPr>
      </w:pPr>
      <w:r w:rsidRPr="0078312E">
        <w:t xml:space="preserve">Нумерація формул здійснюється послідовно. Номер формули поміщається у круглі дужки. Номера формул та рівнянь вирівнюються по правому краю сторінки. Сама ж формула має центруватися по середині сторінки. Для цього використовуйте стиль </w:t>
      </w:r>
      <w:r w:rsidRPr="0078312E">
        <w:rPr>
          <w:b/>
          <w:i/>
        </w:rPr>
        <w:t>«Формула по ЦЕНТРУ»</w:t>
      </w:r>
      <w:r w:rsidRPr="0078312E">
        <w:rPr>
          <w:b/>
        </w:rPr>
        <w:t xml:space="preserve">. </w:t>
      </w:r>
      <w:r w:rsidRPr="0078312E">
        <w:rPr>
          <w:b/>
          <w:u w:val="single"/>
        </w:rPr>
        <w:t>Для правильного форматування необхідно перед формулою і безпосередньо після неї поставити символи табуляції за допомогою</w:t>
      </w:r>
      <w:r w:rsidRPr="0078312E">
        <w:rPr>
          <w:b/>
          <w:u w:val="single"/>
          <w:lang w:val="ru-RU"/>
        </w:rPr>
        <w:t xml:space="preserve"> клавіши</w:t>
      </w:r>
      <w:r w:rsidRPr="0078312E">
        <w:rPr>
          <w:b/>
          <w:u w:val="single"/>
        </w:rPr>
        <w:t xml:space="preserve"> «</w:t>
      </w:r>
      <w:r w:rsidRPr="0078312E">
        <w:rPr>
          <w:b/>
          <w:u w:val="single"/>
          <w:lang w:val="en-US"/>
        </w:rPr>
        <w:t>Tab</w:t>
      </w:r>
      <w:r w:rsidRPr="0078312E">
        <w:rPr>
          <w:b/>
          <w:u w:val="single"/>
        </w:rPr>
        <w:t>».</w:t>
      </w:r>
    </w:p>
    <w:p w:rsidR="0078312E" w:rsidRPr="0078312E" w:rsidRDefault="0078312E" w:rsidP="00304795">
      <w:pPr>
        <w:pStyle w:val="a1"/>
        <w:numPr>
          <w:ilvl w:val="0"/>
          <w:numId w:val="13"/>
        </w:numPr>
      </w:pPr>
      <w:r w:rsidRPr="0078312E">
        <w:t>При використанні формул та рівнянь переконайтесь, що всі символи й позначення, використані в них, ведені раніше або розшифровані відразу після.</w:t>
      </w:r>
    </w:p>
    <w:p w:rsidR="0078312E" w:rsidRPr="0078312E" w:rsidRDefault="0078312E" w:rsidP="00CE020F">
      <w:pPr>
        <w:pStyle w:val="a1"/>
      </w:pPr>
    </w:p>
    <w:p w:rsidR="0078312E" w:rsidRPr="00D05743" w:rsidRDefault="00D05743" w:rsidP="00D87B36">
      <w:pPr>
        <w:pStyle w:val="2"/>
      </w:pPr>
      <w:r w:rsidRPr="00D05743">
        <w:t>ГРАФІКА ТА ТАБЛИЦІ</w:t>
      </w:r>
    </w:p>
    <w:p w:rsidR="0078312E" w:rsidRPr="0078312E" w:rsidRDefault="0078312E" w:rsidP="00304795">
      <w:pPr>
        <w:pStyle w:val="a1"/>
      </w:pPr>
      <w:r w:rsidRPr="0078312E">
        <w:t>Кожен рисунок має бути підписаний текстом «Рисунок N. Назва рисунка». Назва рисунка має бути короткою та змістовною (дивись рис. 1). На кожен рисунок має бути посилання в тексті. При посиланні допускається використовувати як повну назву «Рисунок N», так і його скорочений варіант «Рис. N». Проте автор має дотримуватися одного з обраних стилів посилань у своїй роботі.</w:t>
      </w:r>
    </w:p>
    <w:p w:rsidR="0078312E" w:rsidRPr="0078312E" w:rsidRDefault="00074B51" w:rsidP="00CE020F">
      <w:pPr>
        <w:pStyle w:val="a1"/>
        <w:jc w:val="center"/>
      </w:pPr>
      <w:r>
        <w:rPr>
          <w:noProof/>
        </w:rPr>
        <w:drawing>
          <wp:inline distT="0" distB="0" distL="0" distR="0">
            <wp:extent cx="2019935" cy="1637665"/>
            <wp:effectExtent l="0" t="0" r="0" b="635"/>
            <wp:docPr id="5" name="Рисунок 1" descr="C:\Users\User\Desktop\Магістерська дисертація\Теза ПБ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Магістерська дисертація\Теза ПБФ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36" w:rsidRPr="00AD1E2E" w:rsidRDefault="00D87B36" w:rsidP="00D87B36">
      <w:pPr>
        <w:pStyle w:val="af0"/>
        <w:rPr>
          <w:sz w:val="28"/>
        </w:rPr>
      </w:pPr>
      <w:r w:rsidRPr="00AD1E2E">
        <w:t>Рисунок 1. Приклад розміщення рисунка в окремому абзаці (стиль: Рисунок підпис)</w:t>
      </w:r>
    </w:p>
    <w:p w:rsidR="0078312E" w:rsidRPr="0078312E" w:rsidRDefault="0078312E" w:rsidP="00304795">
      <w:pPr>
        <w:pStyle w:val="a1"/>
      </w:pPr>
      <w:r w:rsidRPr="0078312E">
        <w:t xml:space="preserve">Посилання має з’являтися в тексті </w:t>
      </w:r>
      <w:r w:rsidR="00D05743">
        <w:t>тезисів</w:t>
      </w:r>
      <w:r w:rsidRPr="0078312E">
        <w:t xml:space="preserve"> до першої появи рисунка. При відсутності площі для розміщення рисунка на поточній сторінці дозволяється перенести його на наступну. Не допускається розриву більше сторінки між першою згадкою та фактичним приведенням рисунка в тексті роботи. </w:t>
      </w:r>
    </w:p>
    <w:tbl>
      <w:tblPr>
        <w:tblpPr w:leftFromText="181" w:rightFromText="181" w:vertAnchor="text" w:horzAnchor="margin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3780"/>
      </w:tblGrid>
      <w:tr w:rsidR="0078312E" w:rsidRPr="0078312E" w:rsidTr="00C905FF">
        <w:trPr>
          <w:trHeight w:val="1953"/>
        </w:trPr>
        <w:tc>
          <w:tcPr>
            <w:tcW w:w="3776" w:type="dxa"/>
            <w:tcMar>
              <w:left w:w="0" w:type="dxa"/>
              <w:right w:w="0" w:type="dxa"/>
            </w:tcMar>
          </w:tcPr>
          <w:p w:rsidR="0078312E" w:rsidRPr="0078312E" w:rsidRDefault="00074B51" w:rsidP="00CE020F">
            <w:pPr>
              <w:pStyle w:val="a1"/>
            </w:pPr>
            <w:r>
              <w:rPr>
                <w:noProof/>
              </w:rPr>
              <w:drawing>
                <wp:inline distT="0" distB="0" distL="0" distR="0">
                  <wp:extent cx="2392045" cy="1754505"/>
                  <wp:effectExtent l="0" t="0" r="8255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" t="7339" r="4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04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12E" w:rsidRPr="0078312E" w:rsidRDefault="0078312E" w:rsidP="00D87B36">
            <w:pPr>
              <w:pStyle w:val="af0"/>
              <w:rPr>
                <w:szCs w:val="28"/>
                <w:lang w:eastAsia="ru-RU"/>
              </w:rPr>
            </w:pPr>
            <w:r w:rsidRPr="0078312E">
              <w:t>Рисунок 2. Приклад розміщення рисунка в таблиці та налаштуванні обтікання тексту</w:t>
            </w:r>
          </w:p>
        </w:tc>
      </w:tr>
    </w:tbl>
    <w:p w:rsidR="0078312E" w:rsidRPr="0078312E" w:rsidRDefault="0078312E" w:rsidP="00304795">
      <w:pPr>
        <w:pStyle w:val="a1"/>
      </w:pPr>
      <w:r w:rsidRPr="0078312E">
        <w:t>Існує два варіанти розміщення рисунків у тексті. Перший – це розміщення рисунка в окремому абзаці без налаштувань обтікання його текстом, як, наприклад, виконано при розміщенні рисунка 1 у тексті даного шаблону.</w:t>
      </w:r>
    </w:p>
    <w:p w:rsidR="0078312E" w:rsidRPr="0078312E" w:rsidRDefault="0078312E" w:rsidP="00304795">
      <w:pPr>
        <w:pStyle w:val="a1"/>
      </w:pPr>
      <w:r w:rsidRPr="0078312E">
        <w:t>Другий варіант – це створення допоміжної таблиці, в яку буде поміщено рисунок з підписом (дивись рис.2). Дана таблиця, зазвичай, складається з однієї комірки. При цьому спочатку необхідно в таблицю помістити графіку будь-яким відомим вам способом, а потім виконати налаштування обтікання текстом новоствореної таблиці: виділити таблицю-&gt; натиснути праву клавішу мишки </w:t>
      </w:r>
      <w:r w:rsidRPr="0078312E">
        <w:noBreakHyphen/>
        <w:t>&gt; Свойства таблицы (дивись рис.3). Рекомендовані налаштування відступів теж приведені на даному рисунку. Після завершення налаштувань НЕ ЗАБУДЬТЕ зробити НЕВИДИМИМИ границі таблиці (</w:t>
      </w:r>
      <w:r w:rsidR="00074B51">
        <w:rPr>
          <w:noProof/>
        </w:rPr>
        <w:drawing>
          <wp:inline distT="0" distB="0" distL="0" distR="0">
            <wp:extent cx="1127125" cy="2019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7" t="26871" r="45576" b="7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12E">
        <w:t>), наприклад, за допомогою клавіші «Границы и заливка» у властивостях таблиці (рис.3).</w:t>
      </w:r>
    </w:p>
    <w:p w:rsidR="0078312E" w:rsidRPr="0078312E" w:rsidRDefault="0078312E" w:rsidP="00304795">
      <w:pPr>
        <w:pStyle w:val="a1"/>
      </w:pPr>
      <w:r w:rsidRPr="0078312E">
        <w:t xml:space="preserve">При розміщенні рисунка в таблиці і налаштуванні обтікання тексту, рекомендується розміщати рисунки, вирівнюючи їх в тексті по правому чи лівому краю сторінки. Дотримання таких рекомендацій забезпечує охайне оформлення тексту </w:t>
      </w:r>
      <w:r w:rsidR="00D05743">
        <w:t>тезисів</w:t>
      </w:r>
      <w:r w:rsidRPr="0078312E">
        <w:t>.</w:t>
      </w:r>
    </w:p>
    <w:p w:rsidR="0078312E" w:rsidRPr="0078312E" w:rsidRDefault="00074B51" w:rsidP="00CE020F">
      <w:pPr>
        <w:pStyle w:val="a1"/>
      </w:pPr>
      <w:r>
        <w:rPr>
          <w:noProof/>
        </w:rPr>
        <w:drawing>
          <wp:inline distT="0" distB="0" distL="0" distR="0">
            <wp:extent cx="1647825" cy="232854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6" b="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2E" w:rsidRPr="0078312E">
        <w:t xml:space="preserve">   </w:t>
      </w:r>
      <w:r>
        <w:rPr>
          <w:noProof/>
        </w:rPr>
        <w:drawing>
          <wp:inline distT="0" distB="0" distL="0" distR="0">
            <wp:extent cx="1998980" cy="232854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12E" w:rsidRPr="0078312E">
        <w:t xml:space="preserve">   </w:t>
      </w:r>
      <w:r>
        <w:rPr>
          <w:noProof/>
        </w:rPr>
        <w:drawing>
          <wp:inline distT="0" distB="0" distL="0" distR="0">
            <wp:extent cx="1711960" cy="232854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4" t="23201" r="40840" b="3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12E" w:rsidRPr="0078312E" w:rsidRDefault="0078312E" w:rsidP="00FD2791">
      <w:pPr>
        <w:pStyle w:val="af0"/>
      </w:pPr>
      <w:r w:rsidRPr="0078312E">
        <w:t xml:space="preserve">Рисунок 3. Налаштування допоміжної таблиці для розміщення рисунків в тексті з обтіканням по контуру рисунка </w:t>
      </w:r>
    </w:p>
    <w:p w:rsidR="0078312E" w:rsidRPr="0078312E" w:rsidRDefault="0078312E" w:rsidP="00304795">
      <w:pPr>
        <w:pStyle w:val="a1"/>
      </w:pPr>
      <w:r w:rsidRPr="0078312E">
        <w:t xml:space="preserve">Другий варіант розміщення графіки дозволяє більш раціонально використовувати відведений під </w:t>
      </w:r>
      <w:r w:rsidR="00D05743">
        <w:t>тезиси</w:t>
      </w:r>
      <w:r w:rsidRPr="0078312E">
        <w:t xml:space="preserve"> простір, хоч дещо складніший для використання.</w:t>
      </w:r>
    </w:p>
    <w:p w:rsidR="0078312E" w:rsidRPr="0078312E" w:rsidRDefault="0078312E" w:rsidP="00304795">
      <w:pPr>
        <w:pStyle w:val="a1"/>
      </w:pPr>
      <w:r w:rsidRPr="0078312E">
        <w:t xml:space="preserve">Таблиці з даними розміщуються в тексті </w:t>
      </w:r>
      <w:r w:rsidR="00D05743">
        <w:t>тезисів</w:t>
      </w:r>
      <w:r w:rsidRPr="0078312E">
        <w:t xml:space="preserve"> без налаштування обтікання текстом. Перед таблицею необхідно пропустити 1 пусту строку. Таблиця, як цілий об’єкт, вирівнюється посередині. Кожна таблиця має містити заголовок із назвою «Таблиця </w:t>
      </w:r>
      <w:r w:rsidRPr="0078312E">
        <w:rPr>
          <w:lang w:val="en-US"/>
        </w:rPr>
        <w:t>N</w:t>
      </w:r>
      <w:r w:rsidRPr="0078312E">
        <w:rPr>
          <w:lang w:val="ru-RU"/>
        </w:rPr>
        <w:t>.</w:t>
      </w:r>
      <w:r w:rsidRPr="0078312E">
        <w:t xml:space="preserve"> Назва таблиці», вирівняний по правому краю. Текст таблиці набирається основним шрифтом документа, без абзацних відступів, розміром – 12 </w:t>
      </w:r>
      <w:r w:rsidRPr="0078312E">
        <w:rPr>
          <w:lang w:val="en-US"/>
        </w:rPr>
        <w:t>pt</w:t>
      </w:r>
      <w:r w:rsidRPr="0078312E">
        <w:t xml:space="preserve"> (при необхідності допускається використовувати 10 </w:t>
      </w:r>
      <w:r w:rsidRPr="0078312E">
        <w:rPr>
          <w:lang w:val="en-US"/>
        </w:rPr>
        <w:t>pt</w:t>
      </w:r>
      <w:r w:rsidRPr="0078312E">
        <w:t>). Заголовки колонок набирають курсивом, напівжирним шрифтом. На кожну таблицю має бути посилання в тексті роботи. Посилання виконують у вигляді «табл. 1», …, «табл. N». Приклад, оформлення даних у таблицю приведено в табл.1.</w:t>
      </w:r>
    </w:p>
    <w:p w:rsidR="0078312E" w:rsidRPr="0078312E" w:rsidRDefault="0078312E" w:rsidP="00CE020F">
      <w:pPr>
        <w:pStyle w:val="a1"/>
      </w:pPr>
    </w:p>
    <w:p w:rsidR="00961412" w:rsidRPr="00961412" w:rsidRDefault="00961412" w:rsidP="00CE020F">
      <w:pPr>
        <w:pStyle w:val="a1"/>
        <w:jc w:val="right"/>
      </w:pPr>
      <w:r w:rsidRPr="00961412">
        <w:t>Таблиця 1. Оформлення числових даних у вигляді таблиці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394"/>
        <w:gridCol w:w="4075"/>
      </w:tblGrid>
      <w:tr w:rsidR="00961412" w:rsidRPr="00961412" w:rsidTr="00C905FF">
        <w:tc>
          <w:tcPr>
            <w:tcW w:w="1101" w:type="dxa"/>
          </w:tcPr>
          <w:p w:rsidR="00961412" w:rsidRPr="00961412" w:rsidRDefault="00961412" w:rsidP="00CE020F">
            <w:pPr>
              <w:pStyle w:val="af1"/>
            </w:pPr>
            <w:r w:rsidRPr="00961412">
              <w:t>№ п/п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af1"/>
            </w:pPr>
            <w:r w:rsidRPr="00961412">
              <w:t>Аргумент функції, градуси</w:t>
            </w:r>
          </w:p>
          <w:p w:rsidR="00961412" w:rsidRPr="00961412" w:rsidRDefault="00961412" w:rsidP="008A5462">
            <w:pPr>
              <w:pStyle w:val="af1"/>
            </w:pPr>
            <w:r w:rsidRPr="00961412">
              <w:t>(стиль: Табл Стовпець ЗГЛВК)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af1"/>
            </w:pPr>
            <w:r w:rsidRPr="00961412">
              <w:t xml:space="preserve">Значення функції </w:t>
            </w:r>
            <w:r w:rsidRPr="00961412">
              <w:rPr>
                <w:position w:val="-12"/>
              </w:rPr>
              <w:object w:dxaOrig="940" w:dyaOrig="360">
                <v:shape id="_x0000_i1029" type="#_x0000_t75" style="width:46.9pt;height:18.4pt">
                  <v:imagedata r:id="rId17" o:title=""/>
                </v:shape>
              </w:objec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1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0 (стиль: Текст ТАБЛ_12pt)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2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15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0,5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8A5462" w:rsidRDefault="00961412" w:rsidP="008A5462">
            <w:pPr>
              <w:pStyle w:val="12pt"/>
            </w:pPr>
            <w:r w:rsidRPr="008A5462">
              <w:t>3</w:t>
            </w:r>
          </w:p>
        </w:tc>
        <w:tc>
          <w:tcPr>
            <w:tcW w:w="4394" w:type="dxa"/>
          </w:tcPr>
          <w:p w:rsidR="00961412" w:rsidRPr="008A5462" w:rsidRDefault="00961412" w:rsidP="008A5462">
            <w:pPr>
              <w:pStyle w:val="12pt"/>
            </w:pPr>
            <w:r w:rsidRPr="008A5462">
              <w:t>30</w:t>
            </w:r>
          </w:p>
        </w:tc>
        <w:tc>
          <w:tcPr>
            <w:tcW w:w="4075" w:type="dxa"/>
          </w:tcPr>
          <w:p w:rsidR="00961412" w:rsidRPr="008A5462" w:rsidRDefault="00961412" w:rsidP="008A5462">
            <w:pPr>
              <w:pStyle w:val="12pt"/>
            </w:pPr>
            <w:r w:rsidRPr="008A5462">
              <w:t>0,86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961412" w:rsidRDefault="00961412" w:rsidP="008A5462">
            <w:pPr>
              <w:pStyle w:val="10pt"/>
            </w:pPr>
            <w:r w:rsidRPr="00961412">
              <w:t>4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10pt"/>
            </w:pPr>
            <w:r w:rsidRPr="00961412">
              <w:t>45(стиль: Текст ТАБЛ_10pt)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10pt"/>
            </w:pPr>
            <w:r w:rsidRPr="00961412">
              <w:t>1</w:t>
            </w:r>
          </w:p>
        </w:tc>
      </w:tr>
      <w:tr w:rsidR="00961412" w:rsidRPr="00961412" w:rsidTr="00C905FF">
        <w:tc>
          <w:tcPr>
            <w:tcW w:w="1101" w:type="dxa"/>
          </w:tcPr>
          <w:p w:rsidR="00961412" w:rsidRPr="00961412" w:rsidRDefault="00961412" w:rsidP="008A5462">
            <w:pPr>
              <w:pStyle w:val="10pt"/>
            </w:pPr>
            <w:r w:rsidRPr="00961412">
              <w:t>5</w:t>
            </w:r>
          </w:p>
        </w:tc>
        <w:tc>
          <w:tcPr>
            <w:tcW w:w="4394" w:type="dxa"/>
          </w:tcPr>
          <w:p w:rsidR="00961412" w:rsidRPr="00961412" w:rsidRDefault="00961412" w:rsidP="008A5462">
            <w:pPr>
              <w:pStyle w:val="10pt"/>
            </w:pPr>
            <w:r w:rsidRPr="00961412">
              <w:t>135</w:t>
            </w:r>
          </w:p>
        </w:tc>
        <w:tc>
          <w:tcPr>
            <w:tcW w:w="4075" w:type="dxa"/>
          </w:tcPr>
          <w:p w:rsidR="00961412" w:rsidRPr="00961412" w:rsidRDefault="00961412" w:rsidP="008A5462">
            <w:pPr>
              <w:pStyle w:val="10pt"/>
            </w:pPr>
            <w:r w:rsidRPr="00961412">
              <w:t>-1</w:t>
            </w:r>
          </w:p>
        </w:tc>
      </w:tr>
    </w:tbl>
    <w:p w:rsidR="0078312E" w:rsidRDefault="0078312E" w:rsidP="00304795">
      <w:pPr>
        <w:pStyle w:val="a1"/>
      </w:pPr>
    </w:p>
    <w:p w:rsidR="007068EB" w:rsidRDefault="007068EB" w:rsidP="00304795">
      <w:pPr>
        <w:pStyle w:val="a1"/>
      </w:pPr>
      <w:r>
        <w:t>Наприкінці тезисів необхідно вказати КЛЮЧОВІ СЛОВА.</w:t>
      </w:r>
    </w:p>
    <w:p w:rsidR="007068EB" w:rsidRDefault="007068EB" w:rsidP="00304795">
      <w:pPr>
        <w:pStyle w:val="aa"/>
      </w:pPr>
      <w:r w:rsidRPr="007068EB">
        <w:rPr>
          <w:rStyle w:val="ab"/>
        </w:rPr>
        <w:t>Ключові слова (стиль: Ключові слова_назва)</w:t>
      </w:r>
      <w:r w:rsidRPr="00B574FE">
        <w:t xml:space="preserve">: </w:t>
      </w:r>
      <w:r>
        <w:t>тезиси</w:t>
      </w:r>
      <w:r w:rsidRPr="00B574FE">
        <w:t>, оформлення, стилі (Стиль: Анотація_текст)</w:t>
      </w:r>
      <w:r>
        <w:t>.</w:t>
      </w:r>
    </w:p>
    <w:p w:rsidR="007068EB" w:rsidRPr="0078312E" w:rsidRDefault="007068EB" w:rsidP="00304795">
      <w:pPr>
        <w:pStyle w:val="a1"/>
      </w:pPr>
    </w:p>
    <w:p w:rsidR="0078312E" w:rsidRPr="00D05743" w:rsidRDefault="007068EB" w:rsidP="00304795">
      <w:pPr>
        <w:pStyle w:val="af"/>
      </w:pPr>
      <w:r>
        <w:t>Література</w:t>
      </w:r>
      <w:r w:rsidR="00D05743" w:rsidRPr="00D05743">
        <w:t xml:space="preserve"> </w:t>
      </w:r>
      <w:r w:rsidRPr="00AD1E2E">
        <w:t>(</w:t>
      </w:r>
      <w:r w:rsidRPr="00126B10">
        <w:rPr>
          <w:caps/>
        </w:rPr>
        <w:t>стиль</w:t>
      </w:r>
      <w:r w:rsidRPr="00AD1E2E">
        <w:rPr>
          <w:caps/>
        </w:rPr>
        <w:t>:</w:t>
      </w:r>
      <w:r w:rsidRPr="00AD1E2E">
        <w:t xml:space="preserve"> </w:t>
      </w:r>
      <w:r>
        <w:t>Література</w:t>
      </w:r>
      <w:r w:rsidRPr="00AD1E2E">
        <w:t>)</w:t>
      </w:r>
    </w:p>
    <w:p w:rsidR="0078312E" w:rsidRPr="0078312E" w:rsidRDefault="0078312E" w:rsidP="00FD2791">
      <w:pPr>
        <w:pStyle w:val="a1"/>
      </w:pPr>
      <w:r w:rsidRPr="0078312E">
        <w:t xml:space="preserve">Текст </w:t>
      </w:r>
      <w:r w:rsidR="00D05743">
        <w:t>тезисів</w:t>
      </w:r>
      <w:r w:rsidRPr="0078312E">
        <w:t xml:space="preserve"> м</w:t>
      </w:r>
      <w:r w:rsidR="00D05743">
        <w:t>оже</w:t>
      </w:r>
      <w:r w:rsidRPr="0078312E">
        <w:t xml:space="preserve"> містити посилання на використанні джерела. Посилання виконується шляхом простого указання порядкового номера джерела у квадратних дужках,наприклад, </w:t>
      </w:r>
      <w:r w:rsidRPr="0078312E">
        <w:rPr>
          <w:lang w:val="ru-RU"/>
        </w:rPr>
        <w:t>[1], [2-4]</w:t>
      </w:r>
      <w:r w:rsidRPr="0078312E">
        <w:t>. Нумерація джерел здійснюється в порядку їх згадування.</w:t>
      </w:r>
    </w:p>
    <w:p w:rsidR="0078312E" w:rsidRDefault="0078312E" w:rsidP="00FD2791">
      <w:pPr>
        <w:pStyle w:val="a1"/>
      </w:pPr>
      <w:r w:rsidRPr="0078312E">
        <w:t xml:space="preserve">Список використаних джерел має </w:t>
      </w:r>
      <w:r w:rsidR="007068EB">
        <w:t xml:space="preserve">бути оформлений за стандартами </w:t>
      </w:r>
      <w:r w:rsidR="007068EB">
        <w:rPr>
          <w:lang w:val="en-US"/>
        </w:rPr>
        <w:t>IEEE</w:t>
      </w:r>
      <w:r w:rsidR="007068EB" w:rsidRPr="007068EB">
        <w:t xml:space="preserve"> </w:t>
      </w:r>
      <w:r w:rsidR="007068EB">
        <w:rPr>
          <w:lang w:val="en-US"/>
        </w:rPr>
        <w:t>Style</w:t>
      </w:r>
      <w:r w:rsidR="007068EB">
        <w:t xml:space="preserve"> </w:t>
      </w:r>
      <w:r w:rsidRPr="0078312E">
        <w:t xml:space="preserve">(рекомендуємо використання бібліографічних менеджерів, таких як </w:t>
      </w:r>
      <w:hyperlink r:id="rId18" w:tgtFrame="_blank" w:tooltip="Opens external link in new window" w:history="1">
        <w:r w:rsidRPr="0078312E">
          <w:t>Mendeley</w:t>
        </w:r>
      </w:hyperlink>
      <w:r w:rsidRPr="0078312E">
        <w:t>, Zotero, EndNote та ін.). Також дуже зручним є використання пошукової системи Goog</w:t>
      </w:r>
      <w:r w:rsidRPr="0078312E">
        <w:rPr>
          <w:lang w:val="en-US"/>
        </w:rPr>
        <w:t>le</w:t>
      </w:r>
      <w:r w:rsidRPr="0078312E">
        <w:t xml:space="preserve"> </w:t>
      </w:r>
      <w:r w:rsidRPr="0078312E">
        <w:rPr>
          <w:lang w:val="en-US"/>
        </w:rPr>
        <w:t>Scholar</w:t>
      </w:r>
      <w:r w:rsidRPr="0078312E">
        <w:t xml:space="preserve">, яка дозволяє виконати цитування знайденого джерела відповідно до одного із широковживаних стандартів: MLA, </w:t>
      </w:r>
      <w:r w:rsidRPr="0078312E">
        <w:rPr>
          <w:lang w:val="en-US"/>
        </w:rPr>
        <w:t>APA</w:t>
      </w:r>
      <w:r w:rsidRPr="0078312E">
        <w:t xml:space="preserve">, </w:t>
      </w:r>
      <w:r w:rsidRPr="0078312E">
        <w:rPr>
          <w:lang w:val="en-US"/>
        </w:rPr>
        <w:t>IEEE</w:t>
      </w:r>
      <w:r w:rsidRPr="0078312E">
        <w:t xml:space="preserve">, </w:t>
      </w:r>
      <w:r w:rsidRPr="0078312E">
        <w:rPr>
          <w:lang w:val="en-US"/>
        </w:rPr>
        <w:t>ISO</w:t>
      </w:r>
      <w:r w:rsidRPr="0078312E">
        <w:t xml:space="preserve">, ГОСТ. </w:t>
      </w:r>
    </w:p>
    <w:p w:rsidR="007068EB" w:rsidRDefault="007068EB" w:rsidP="00FD2791">
      <w:pPr>
        <w:pStyle w:val="a1"/>
      </w:pPr>
      <w:r>
        <w:t>Безпосередньо перелік джерел оформлюється за допомогою стил</w:t>
      </w:r>
      <w:r w:rsidR="00961412">
        <w:t>я</w:t>
      </w:r>
      <w:r>
        <w:t xml:space="preserve"> «Джерела»</w:t>
      </w:r>
      <w:r w:rsidR="00961412">
        <w:t xml:space="preserve"> та «Дж-ла. Назва заходу;журналу». Стиль налаштований таким чином, що нумерація джерел виконується автоматично після натискання клавіші «</w:t>
      </w:r>
      <w:r w:rsidR="00961412">
        <w:rPr>
          <w:lang w:val="en-US"/>
        </w:rPr>
        <w:t>ENTER</w:t>
      </w:r>
      <w:r w:rsidR="00961412">
        <w:t>»</w:t>
      </w:r>
    </w:p>
    <w:p w:rsidR="00CE020F" w:rsidRDefault="00CE020F" w:rsidP="00FD2791">
      <w:pPr>
        <w:pStyle w:val="a1"/>
      </w:pPr>
    </w:p>
    <w:p w:rsidR="00126B10" w:rsidRPr="00C5123A" w:rsidRDefault="00126B10" w:rsidP="00961412">
      <w:pPr>
        <w:pStyle w:val="a"/>
      </w:pPr>
      <w:r w:rsidRPr="00C5123A">
        <w:t xml:space="preserve">В. Ю. Рудик, М. Ф. Терещенко, та Т. О. Рудик, «Спосіб адаптивної магнітотерапії», </w:t>
      </w:r>
      <w:r w:rsidRPr="00961412">
        <w:rPr>
          <w:rStyle w:val="-"/>
          <w:lang w:val="uk-UA"/>
        </w:rPr>
        <w:t>Вісник НТТУ «КПІ». Серія приладобудування</w:t>
      </w:r>
      <w:r w:rsidR="00961412">
        <w:rPr>
          <w:rStyle w:val="-"/>
          <w:lang w:val="uk-UA"/>
        </w:rPr>
        <w:t xml:space="preserve"> (СТИЛЬ: </w:t>
      </w:r>
      <w:r w:rsidR="00961412" w:rsidRPr="00961412">
        <w:rPr>
          <w:rStyle w:val="-"/>
          <w:lang w:val="uk-UA"/>
        </w:rPr>
        <w:t>Дж-ла. Назва заходу;журналу</w:t>
      </w:r>
      <w:r w:rsidR="00961412">
        <w:rPr>
          <w:rStyle w:val="-"/>
          <w:lang w:val="uk-UA"/>
        </w:rPr>
        <w:t>)</w:t>
      </w:r>
      <w:r w:rsidRPr="00C5123A">
        <w:t>, №</w:t>
      </w:r>
      <w:r w:rsidR="00961412">
        <w:rPr>
          <w:lang w:val="uk-UA"/>
        </w:rPr>
        <w:t> </w:t>
      </w:r>
      <w:r w:rsidRPr="00C5123A">
        <w:t>51(1), с.139-144, 2016.</w:t>
      </w:r>
      <w:r w:rsidR="00C5123A" w:rsidRPr="00C5123A">
        <w:t xml:space="preserve"> (</w:t>
      </w:r>
      <w:r w:rsidR="00C5123A" w:rsidRPr="00C5123A">
        <w:rPr>
          <w:caps/>
        </w:rPr>
        <w:t>стиль:</w:t>
      </w:r>
      <w:r w:rsidR="00C5123A">
        <w:rPr>
          <w:lang w:val="en-US"/>
        </w:rPr>
        <w:t> </w:t>
      </w:r>
      <w:r w:rsidR="00C5123A" w:rsidRPr="00C5123A">
        <w:t>Джер</w:t>
      </w:r>
      <w:r w:rsidR="00C5123A">
        <w:t>е</w:t>
      </w:r>
      <w:r w:rsidR="00C5123A" w:rsidRPr="00C5123A">
        <w:t>ла)</w:t>
      </w:r>
    </w:p>
    <w:p w:rsidR="00961412" w:rsidRDefault="00126B10" w:rsidP="00961412">
      <w:pPr>
        <w:pStyle w:val="a"/>
        <w:rPr>
          <w:lang w:val="uk-UA"/>
        </w:rPr>
      </w:pPr>
      <w:r w:rsidRPr="00C5123A">
        <w:rPr>
          <w:lang w:val="uk-UA"/>
        </w:rPr>
        <w:t xml:space="preserve">В. Ю. Рудик, М. Ф. Терещенко, Т. О. Рудик, та М. В. Чухраєв, «Апарат магнітотерапії «МИТ-11Т» з температурним реле», </w:t>
      </w:r>
      <w:r w:rsidRPr="00961412">
        <w:rPr>
          <w:rStyle w:val="-"/>
        </w:rPr>
        <w:t>XVI</w:t>
      </w:r>
      <w:r w:rsidRPr="00961412">
        <w:rPr>
          <w:rStyle w:val="-"/>
          <w:lang w:val="uk-UA"/>
        </w:rPr>
        <w:t xml:space="preserve"> Міжнародній науково-технічній конференції «Фізичні процеси та поля технічних і біологічних об’єктів»</w:t>
      </w:r>
      <w:r w:rsidR="00961412">
        <w:rPr>
          <w:rStyle w:val="-"/>
          <w:lang w:val="uk-UA"/>
        </w:rPr>
        <w:t xml:space="preserve"> (СТИЛЬ: </w:t>
      </w:r>
      <w:r w:rsidR="00961412" w:rsidRPr="00961412">
        <w:rPr>
          <w:rStyle w:val="-"/>
          <w:lang w:val="uk-UA"/>
        </w:rPr>
        <w:t>Дж-ла. Назва заходу;журналу</w:t>
      </w:r>
      <w:r w:rsidR="00961412">
        <w:rPr>
          <w:rStyle w:val="-"/>
          <w:lang w:val="uk-UA"/>
        </w:rPr>
        <w:t>)</w:t>
      </w:r>
      <w:r w:rsidRPr="00C5123A">
        <w:rPr>
          <w:lang w:val="uk-UA"/>
        </w:rPr>
        <w:t xml:space="preserve">, Кременчук, 2017, </w:t>
      </w:r>
      <w:r w:rsidRPr="00126B10">
        <w:rPr>
          <w:lang w:val="en-US"/>
        </w:rPr>
        <w:t>c</w:t>
      </w:r>
      <w:r w:rsidRPr="00C5123A">
        <w:rPr>
          <w:lang w:val="uk-UA"/>
        </w:rPr>
        <w:t>. 82 - 84.</w:t>
      </w:r>
    </w:p>
    <w:sectPr w:rsidR="00961412" w:rsidSect="002C69C1">
      <w:pgSz w:w="11906" w:h="16838"/>
      <w:pgMar w:top="1418" w:right="1247" w:bottom="141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54CB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2062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CB47F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518F4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8A2C3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944E8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5AEC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606F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DA6E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34CD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F00495"/>
    <w:multiLevelType w:val="hybridMultilevel"/>
    <w:tmpl w:val="6446415E"/>
    <w:lvl w:ilvl="0" w:tplc="0B4CC32C">
      <w:start w:val="1"/>
      <w:numFmt w:val="decimal"/>
      <w:pStyle w:val="a"/>
      <w:lvlText w:val="[%1]"/>
      <w:lvlJc w:val="left"/>
      <w:pPr>
        <w:ind w:left="36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56D3F"/>
    <w:multiLevelType w:val="hybridMultilevel"/>
    <w:tmpl w:val="B0543BAA"/>
    <w:lvl w:ilvl="0" w:tplc="04220005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C5246C3"/>
    <w:multiLevelType w:val="hybridMultilevel"/>
    <w:tmpl w:val="5EDA5496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>
    <w:nsid w:val="710936CA"/>
    <w:multiLevelType w:val="hybridMultilevel"/>
    <w:tmpl w:val="CDF27BF0"/>
    <w:lvl w:ilvl="0" w:tplc="01AEBD34">
      <w:start w:val="1"/>
      <w:numFmt w:val="bullet"/>
      <w:suff w:val="space"/>
      <w:lvlText w:val="─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LockQFSet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48"/>
    <w:rsid w:val="00074B51"/>
    <w:rsid w:val="00094441"/>
    <w:rsid w:val="00126B10"/>
    <w:rsid w:val="002C69C1"/>
    <w:rsid w:val="00304795"/>
    <w:rsid w:val="00305B11"/>
    <w:rsid w:val="00357B03"/>
    <w:rsid w:val="00632853"/>
    <w:rsid w:val="006428AA"/>
    <w:rsid w:val="006F6F81"/>
    <w:rsid w:val="007068EB"/>
    <w:rsid w:val="0078312E"/>
    <w:rsid w:val="00826E2D"/>
    <w:rsid w:val="008A5462"/>
    <w:rsid w:val="008D1A6D"/>
    <w:rsid w:val="008E7287"/>
    <w:rsid w:val="00921952"/>
    <w:rsid w:val="00961412"/>
    <w:rsid w:val="009D465A"/>
    <w:rsid w:val="00B574FE"/>
    <w:rsid w:val="00C11BAB"/>
    <w:rsid w:val="00C22AE8"/>
    <w:rsid w:val="00C5123A"/>
    <w:rsid w:val="00C77F48"/>
    <w:rsid w:val="00C905FF"/>
    <w:rsid w:val="00CE020F"/>
    <w:rsid w:val="00D05743"/>
    <w:rsid w:val="00D7029A"/>
    <w:rsid w:val="00D829FD"/>
    <w:rsid w:val="00D87B36"/>
    <w:rsid w:val="00DF635B"/>
    <w:rsid w:val="00FA2DED"/>
    <w:rsid w:val="00FD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39" w:unhideWhenUsed="0"/>
    <w:lsdException w:name="Placeholder Text" w:unhideWhenUsed="0"/>
    <w:lsdException w:name="No Spacing" w:locked="1" w:semiHidden="0" w:uiPriority="7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4"/>
    <w:rsid w:val="00921952"/>
    <w:pPr>
      <w:ind w:firstLine="425"/>
      <w:jc w:val="both"/>
    </w:pPr>
    <w:rPr>
      <w:sz w:val="28"/>
      <w:szCs w:val="28"/>
    </w:rPr>
  </w:style>
  <w:style w:type="paragraph" w:styleId="2">
    <w:name w:val="heading 2"/>
    <w:basedOn w:val="a1"/>
    <w:next w:val="a0"/>
    <w:link w:val="20"/>
    <w:uiPriority w:val="1"/>
    <w:rsid w:val="00D87B36"/>
    <w:pPr>
      <w:outlineLvl w:val="1"/>
    </w:pPr>
    <w:rPr>
      <w:b/>
    </w:rPr>
  </w:style>
  <w:style w:type="character" w:default="1" w:styleId="a2">
    <w:name w:val="Default Paragraph Font"/>
    <w:uiPriority w:val="2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3"/>
    <w:qFormat/>
    <w:rsid w:val="0078312E"/>
  </w:style>
  <w:style w:type="character" w:customStyle="1" w:styleId="a5">
    <w:name w:val="Основний текст Знак"/>
    <w:basedOn w:val="a2"/>
    <w:link w:val="a1"/>
    <w:uiPriority w:val="3"/>
    <w:rsid w:val="00C905FF"/>
  </w:style>
  <w:style w:type="paragraph" w:customStyle="1" w:styleId="a6">
    <w:name w:val="Основний текст СТАТТІ"/>
    <w:basedOn w:val="a0"/>
    <w:qFormat/>
    <w:rsid w:val="0078312E"/>
  </w:style>
  <w:style w:type="paragraph" w:customStyle="1" w:styleId="a7">
    <w:name w:val="Формула по ЦЕНТРУ"/>
    <w:basedOn w:val="a6"/>
    <w:uiPriority w:val="1"/>
    <w:qFormat/>
    <w:rsid w:val="00B574FE"/>
    <w:pPr>
      <w:tabs>
        <w:tab w:val="center" w:pos="4536"/>
        <w:tab w:val="right" w:pos="8789"/>
      </w:tabs>
      <w:ind w:firstLine="0"/>
      <w:jc w:val="right"/>
    </w:pPr>
  </w:style>
  <w:style w:type="paragraph" w:customStyle="1" w:styleId="a8">
    <w:name w:val="Автори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</w:rPr>
  </w:style>
  <w:style w:type="character" w:customStyle="1" w:styleId="a9">
    <w:name w:val="Анотація_назва"/>
    <w:uiPriority w:val="3"/>
    <w:qFormat/>
    <w:rsid w:val="00B574FE"/>
    <w:rPr>
      <w:rFonts w:ascii="Times New Roman" w:hAnsi="Times New Roman"/>
      <w:b/>
      <w:i/>
      <w:sz w:val="20"/>
      <w:szCs w:val="20"/>
      <w:lang w:val="uk-UA"/>
    </w:rPr>
  </w:style>
  <w:style w:type="paragraph" w:customStyle="1" w:styleId="aa">
    <w:name w:val="Анотація_текст"/>
    <w:basedOn w:val="a0"/>
    <w:uiPriority w:val="2"/>
    <w:qFormat/>
    <w:rsid w:val="007068EB"/>
    <w:pPr>
      <w:autoSpaceDE w:val="0"/>
      <w:autoSpaceDN w:val="0"/>
      <w:adjustRightInd w:val="0"/>
    </w:pPr>
    <w:rPr>
      <w:i/>
      <w:sz w:val="24"/>
      <w:szCs w:val="20"/>
    </w:rPr>
  </w:style>
  <w:style w:type="character" w:customStyle="1" w:styleId="ab">
    <w:name w:val="Ключові слова_назва"/>
    <w:uiPriority w:val="2"/>
    <w:qFormat/>
    <w:rsid w:val="007068EB"/>
    <w:rPr>
      <w:rFonts w:ascii="Times New Roman" w:hAnsi="Times New Roman"/>
      <w:b/>
      <w:i/>
      <w:sz w:val="24"/>
      <w:u w:val="none"/>
      <w:lang w:val="uk-UA"/>
    </w:rPr>
  </w:style>
  <w:style w:type="paragraph" w:customStyle="1" w:styleId="ac">
    <w:name w:val="Назва СТАТТІ"/>
    <w:basedOn w:val="a0"/>
    <w:qFormat/>
    <w:rsid w:val="00126B10"/>
    <w:pPr>
      <w:suppressAutoHyphens/>
      <w:autoSpaceDE w:val="0"/>
      <w:autoSpaceDN w:val="0"/>
      <w:adjustRightInd w:val="0"/>
      <w:ind w:firstLine="0"/>
      <w:jc w:val="center"/>
    </w:pPr>
    <w:rPr>
      <w:rFonts w:cs="Arial"/>
      <w:caps/>
    </w:rPr>
  </w:style>
  <w:style w:type="paragraph" w:customStyle="1" w:styleId="ad">
    <w:name w:val="УДК"/>
    <w:basedOn w:val="a0"/>
    <w:uiPriority w:val="2"/>
    <w:qFormat/>
    <w:rsid w:val="00126B10"/>
    <w:pPr>
      <w:ind w:firstLine="0"/>
      <w:jc w:val="left"/>
    </w:pPr>
    <w:rPr>
      <w:sz w:val="24"/>
      <w:lang w:val="ru-RU"/>
    </w:rPr>
  </w:style>
  <w:style w:type="paragraph" w:customStyle="1" w:styleId="ae">
    <w:name w:val="Організація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  <w:szCs w:val="24"/>
    </w:rPr>
  </w:style>
  <w:style w:type="paragraph" w:customStyle="1" w:styleId="E-mail">
    <w:name w:val="E-mail"/>
    <w:basedOn w:val="a1"/>
    <w:uiPriority w:val="1"/>
    <w:rsid w:val="002C69C1"/>
    <w:pPr>
      <w:ind w:firstLine="0"/>
      <w:jc w:val="center"/>
    </w:pPr>
    <w:rPr>
      <w:i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78312E"/>
    <w:pPr>
      <w:spacing w:after="120" w:line="480" w:lineRule="auto"/>
    </w:pPr>
  </w:style>
  <w:style w:type="character" w:customStyle="1" w:styleId="22">
    <w:name w:val="Основний текст 2 Знак"/>
    <w:link w:val="21"/>
    <w:uiPriority w:val="99"/>
    <w:semiHidden/>
    <w:rsid w:val="0078312E"/>
    <w:rPr>
      <w:rFonts w:ascii="Times New Roman" w:hAnsi="Times New Roman"/>
      <w:sz w:val="28"/>
      <w:szCs w:val="22"/>
      <w:lang w:eastAsia="en-US"/>
    </w:rPr>
  </w:style>
  <w:style w:type="paragraph" w:customStyle="1" w:styleId="af">
    <w:name w:val="Література"/>
    <w:basedOn w:val="a6"/>
    <w:uiPriority w:val="3"/>
    <w:rsid w:val="007068EB"/>
    <w:pPr>
      <w:jc w:val="left"/>
    </w:pPr>
    <w:rPr>
      <w:b/>
      <w:sz w:val="24"/>
    </w:rPr>
  </w:style>
  <w:style w:type="paragraph" w:customStyle="1" w:styleId="af0">
    <w:name w:val="Рисунок_підпис"/>
    <w:basedOn w:val="21"/>
    <w:uiPriority w:val="1"/>
    <w:qFormat/>
    <w:rsid w:val="00D87B36"/>
    <w:pPr>
      <w:spacing w:line="240" w:lineRule="auto"/>
      <w:ind w:firstLine="0"/>
      <w:jc w:val="center"/>
    </w:pPr>
    <w:rPr>
      <w:sz w:val="24"/>
      <w:szCs w:val="20"/>
      <w:lang w:eastAsia="x-none"/>
    </w:rPr>
  </w:style>
  <w:style w:type="character" w:customStyle="1" w:styleId="20">
    <w:name w:val="Заголовок 2 Знак"/>
    <w:link w:val="2"/>
    <w:uiPriority w:val="1"/>
    <w:rsid w:val="00C905FF"/>
    <w:rPr>
      <w:b/>
    </w:rPr>
  </w:style>
  <w:style w:type="paragraph" w:customStyle="1" w:styleId="a">
    <w:name w:val="Джерела"/>
    <w:basedOn w:val="a1"/>
    <w:uiPriority w:val="3"/>
    <w:rsid w:val="00961412"/>
    <w:pPr>
      <w:numPr>
        <w:numId w:val="14"/>
      </w:numPr>
      <w:ind w:left="425" w:hanging="425"/>
    </w:pPr>
    <w:rPr>
      <w:sz w:val="24"/>
      <w:lang w:val="ru-RU"/>
    </w:rPr>
  </w:style>
  <w:style w:type="character" w:customStyle="1" w:styleId="-">
    <w:name w:val="Дж-ла. Назва заходу"/>
    <w:aliases w:val="журналу"/>
    <w:uiPriority w:val="3"/>
    <w:rsid w:val="00961412"/>
    <w:rPr>
      <w:i/>
      <w:lang w:val="en-US"/>
    </w:rPr>
  </w:style>
  <w:style w:type="paragraph" w:customStyle="1" w:styleId="af1">
    <w:name w:val="Табл Стовпець ЗГЛВК"/>
    <w:basedOn w:val="a6"/>
    <w:uiPriority w:val="1"/>
    <w:qFormat/>
    <w:rsid w:val="008A5462"/>
    <w:pPr>
      <w:ind w:firstLine="0"/>
      <w:jc w:val="center"/>
    </w:pPr>
    <w:rPr>
      <w:b/>
      <w:i/>
      <w:sz w:val="24"/>
      <w:szCs w:val="24"/>
    </w:rPr>
  </w:style>
  <w:style w:type="paragraph" w:customStyle="1" w:styleId="af2">
    <w:name w:val="Таблиця ЗАГОЛОВОК"/>
    <w:basedOn w:val="a6"/>
    <w:uiPriority w:val="1"/>
    <w:qFormat/>
    <w:rsid w:val="008A5462"/>
    <w:pPr>
      <w:ind w:firstLine="567"/>
      <w:jc w:val="right"/>
    </w:pPr>
  </w:style>
  <w:style w:type="paragraph" w:customStyle="1" w:styleId="12pt">
    <w:name w:val="Текст ТАБЛ_12pt"/>
    <w:basedOn w:val="a6"/>
    <w:uiPriority w:val="1"/>
    <w:qFormat/>
    <w:rsid w:val="008A5462"/>
    <w:pPr>
      <w:ind w:firstLine="0"/>
      <w:jc w:val="right"/>
    </w:pPr>
    <w:rPr>
      <w:sz w:val="24"/>
      <w:szCs w:val="24"/>
    </w:rPr>
  </w:style>
  <w:style w:type="paragraph" w:customStyle="1" w:styleId="10pt">
    <w:name w:val="Текст ТАБЛ_10pt"/>
    <w:basedOn w:val="12pt"/>
    <w:uiPriority w:val="1"/>
    <w:qFormat/>
    <w:rsid w:val="008A5462"/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qFormat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39" w:unhideWhenUsed="0"/>
    <w:lsdException w:name="Placeholder Text" w:unhideWhenUsed="0"/>
    <w:lsdException w:name="No Spacing" w:locked="1" w:semiHidden="0" w:uiPriority="7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uiPriority w:val="4"/>
    <w:rsid w:val="00921952"/>
    <w:pPr>
      <w:ind w:firstLine="425"/>
      <w:jc w:val="both"/>
    </w:pPr>
    <w:rPr>
      <w:sz w:val="28"/>
      <w:szCs w:val="28"/>
    </w:rPr>
  </w:style>
  <w:style w:type="paragraph" w:styleId="2">
    <w:name w:val="heading 2"/>
    <w:basedOn w:val="a1"/>
    <w:next w:val="a0"/>
    <w:link w:val="20"/>
    <w:uiPriority w:val="1"/>
    <w:rsid w:val="00D87B36"/>
    <w:pPr>
      <w:outlineLvl w:val="1"/>
    </w:pPr>
    <w:rPr>
      <w:b/>
    </w:rPr>
  </w:style>
  <w:style w:type="character" w:default="1" w:styleId="a2">
    <w:name w:val="Default Paragraph Font"/>
    <w:uiPriority w:val="2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a5"/>
    <w:uiPriority w:val="3"/>
    <w:qFormat/>
    <w:rsid w:val="0078312E"/>
  </w:style>
  <w:style w:type="character" w:customStyle="1" w:styleId="a5">
    <w:name w:val="Основний текст Знак"/>
    <w:basedOn w:val="a2"/>
    <w:link w:val="a1"/>
    <w:uiPriority w:val="3"/>
    <w:rsid w:val="00C905FF"/>
  </w:style>
  <w:style w:type="paragraph" w:customStyle="1" w:styleId="a6">
    <w:name w:val="Основний текст СТАТТІ"/>
    <w:basedOn w:val="a0"/>
    <w:qFormat/>
    <w:rsid w:val="0078312E"/>
  </w:style>
  <w:style w:type="paragraph" w:customStyle="1" w:styleId="a7">
    <w:name w:val="Формула по ЦЕНТРУ"/>
    <w:basedOn w:val="a6"/>
    <w:uiPriority w:val="1"/>
    <w:qFormat/>
    <w:rsid w:val="00B574FE"/>
    <w:pPr>
      <w:tabs>
        <w:tab w:val="center" w:pos="4536"/>
        <w:tab w:val="right" w:pos="8789"/>
      </w:tabs>
      <w:ind w:firstLine="0"/>
      <w:jc w:val="right"/>
    </w:pPr>
  </w:style>
  <w:style w:type="paragraph" w:customStyle="1" w:styleId="a8">
    <w:name w:val="Автори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</w:rPr>
  </w:style>
  <w:style w:type="character" w:customStyle="1" w:styleId="a9">
    <w:name w:val="Анотація_назва"/>
    <w:uiPriority w:val="3"/>
    <w:qFormat/>
    <w:rsid w:val="00B574FE"/>
    <w:rPr>
      <w:rFonts w:ascii="Times New Roman" w:hAnsi="Times New Roman"/>
      <w:b/>
      <w:i/>
      <w:sz w:val="20"/>
      <w:szCs w:val="20"/>
      <w:lang w:val="uk-UA"/>
    </w:rPr>
  </w:style>
  <w:style w:type="paragraph" w:customStyle="1" w:styleId="aa">
    <w:name w:val="Анотація_текст"/>
    <w:basedOn w:val="a0"/>
    <w:uiPriority w:val="2"/>
    <w:qFormat/>
    <w:rsid w:val="007068EB"/>
    <w:pPr>
      <w:autoSpaceDE w:val="0"/>
      <w:autoSpaceDN w:val="0"/>
      <w:adjustRightInd w:val="0"/>
    </w:pPr>
    <w:rPr>
      <w:i/>
      <w:sz w:val="24"/>
      <w:szCs w:val="20"/>
    </w:rPr>
  </w:style>
  <w:style w:type="character" w:customStyle="1" w:styleId="ab">
    <w:name w:val="Ключові слова_назва"/>
    <w:uiPriority w:val="2"/>
    <w:qFormat/>
    <w:rsid w:val="007068EB"/>
    <w:rPr>
      <w:rFonts w:ascii="Times New Roman" w:hAnsi="Times New Roman"/>
      <w:b/>
      <w:i/>
      <w:sz w:val="24"/>
      <w:u w:val="none"/>
      <w:lang w:val="uk-UA"/>
    </w:rPr>
  </w:style>
  <w:style w:type="paragraph" w:customStyle="1" w:styleId="ac">
    <w:name w:val="Назва СТАТТІ"/>
    <w:basedOn w:val="a0"/>
    <w:qFormat/>
    <w:rsid w:val="00126B10"/>
    <w:pPr>
      <w:suppressAutoHyphens/>
      <w:autoSpaceDE w:val="0"/>
      <w:autoSpaceDN w:val="0"/>
      <w:adjustRightInd w:val="0"/>
      <w:ind w:firstLine="0"/>
      <w:jc w:val="center"/>
    </w:pPr>
    <w:rPr>
      <w:rFonts w:cs="Arial"/>
      <w:caps/>
    </w:rPr>
  </w:style>
  <w:style w:type="paragraph" w:customStyle="1" w:styleId="ad">
    <w:name w:val="УДК"/>
    <w:basedOn w:val="a0"/>
    <w:uiPriority w:val="2"/>
    <w:qFormat/>
    <w:rsid w:val="00126B10"/>
    <w:pPr>
      <w:ind w:firstLine="0"/>
      <w:jc w:val="left"/>
    </w:pPr>
    <w:rPr>
      <w:sz w:val="24"/>
      <w:lang w:val="ru-RU"/>
    </w:rPr>
  </w:style>
  <w:style w:type="paragraph" w:customStyle="1" w:styleId="ae">
    <w:name w:val="Організація"/>
    <w:basedOn w:val="a0"/>
    <w:uiPriority w:val="1"/>
    <w:qFormat/>
    <w:rsid w:val="002C69C1"/>
    <w:pPr>
      <w:autoSpaceDE w:val="0"/>
      <w:autoSpaceDN w:val="0"/>
      <w:adjustRightInd w:val="0"/>
      <w:ind w:firstLine="0"/>
      <w:jc w:val="center"/>
    </w:pPr>
    <w:rPr>
      <w:i/>
      <w:sz w:val="24"/>
      <w:szCs w:val="24"/>
    </w:rPr>
  </w:style>
  <w:style w:type="paragraph" w:customStyle="1" w:styleId="E-mail">
    <w:name w:val="E-mail"/>
    <w:basedOn w:val="a1"/>
    <w:uiPriority w:val="1"/>
    <w:rsid w:val="002C69C1"/>
    <w:pPr>
      <w:ind w:firstLine="0"/>
      <w:jc w:val="center"/>
    </w:pPr>
    <w:rPr>
      <w:i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78312E"/>
    <w:pPr>
      <w:spacing w:after="120" w:line="480" w:lineRule="auto"/>
    </w:pPr>
  </w:style>
  <w:style w:type="character" w:customStyle="1" w:styleId="22">
    <w:name w:val="Основний текст 2 Знак"/>
    <w:link w:val="21"/>
    <w:uiPriority w:val="99"/>
    <w:semiHidden/>
    <w:rsid w:val="0078312E"/>
    <w:rPr>
      <w:rFonts w:ascii="Times New Roman" w:hAnsi="Times New Roman"/>
      <w:sz w:val="28"/>
      <w:szCs w:val="22"/>
      <w:lang w:eastAsia="en-US"/>
    </w:rPr>
  </w:style>
  <w:style w:type="paragraph" w:customStyle="1" w:styleId="af">
    <w:name w:val="Література"/>
    <w:basedOn w:val="a6"/>
    <w:uiPriority w:val="3"/>
    <w:rsid w:val="007068EB"/>
    <w:pPr>
      <w:jc w:val="left"/>
    </w:pPr>
    <w:rPr>
      <w:b/>
      <w:sz w:val="24"/>
    </w:rPr>
  </w:style>
  <w:style w:type="paragraph" w:customStyle="1" w:styleId="af0">
    <w:name w:val="Рисунок_підпис"/>
    <w:basedOn w:val="21"/>
    <w:uiPriority w:val="1"/>
    <w:qFormat/>
    <w:rsid w:val="00D87B36"/>
    <w:pPr>
      <w:spacing w:line="240" w:lineRule="auto"/>
      <w:ind w:firstLine="0"/>
      <w:jc w:val="center"/>
    </w:pPr>
    <w:rPr>
      <w:sz w:val="24"/>
      <w:szCs w:val="20"/>
      <w:lang w:eastAsia="x-none"/>
    </w:rPr>
  </w:style>
  <w:style w:type="character" w:customStyle="1" w:styleId="20">
    <w:name w:val="Заголовок 2 Знак"/>
    <w:link w:val="2"/>
    <w:uiPriority w:val="1"/>
    <w:rsid w:val="00C905FF"/>
    <w:rPr>
      <w:b/>
    </w:rPr>
  </w:style>
  <w:style w:type="paragraph" w:customStyle="1" w:styleId="a">
    <w:name w:val="Джерела"/>
    <w:basedOn w:val="a1"/>
    <w:uiPriority w:val="3"/>
    <w:rsid w:val="00961412"/>
    <w:pPr>
      <w:numPr>
        <w:numId w:val="14"/>
      </w:numPr>
      <w:ind w:left="425" w:hanging="425"/>
    </w:pPr>
    <w:rPr>
      <w:sz w:val="24"/>
      <w:lang w:val="ru-RU"/>
    </w:rPr>
  </w:style>
  <w:style w:type="character" w:customStyle="1" w:styleId="-">
    <w:name w:val="Дж-ла. Назва заходу"/>
    <w:aliases w:val="журналу"/>
    <w:uiPriority w:val="3"/>
    <w:rsid w:val="00961412"/>
    <w:rPr>
      <w:i/>
      <w:lang w:val="en-US"/>
    </w:rPr>
  </w:style>
  <w:style w:type="paragraph" w:customStyle="1" w:styleId="af1">
    <w:name w:val="Табл Стовпець ЗГЛВК"/>
    <w:basedOn w:val="a6"/>
    <w:uiPriority w:val="1"/>
    <w:qFormat/>
    <w:rsid w:val="008A5462"/>
    <w:pPr>
      <w:ind w:firstLine="0"/>
      <w:jc w:val="center"/>
    </w:pPr>
    <w:rPr>
      <w:b/>
      <w:i/>
      <w:sz w:val="24"/>
      <w:szCs w:val="24"/>
    </w:rPr>
  </w:style>
  <w:style w:type="paragraph" w:customStyle="1" w:styleId="af2">
    <w:name w:val="Таблиця ЗАГОЛОВОК"/>
    <w:basedOn w:val="a6"/>
    <w:uiPriority w:val="1"/>
    <w:qFormat/>
    <w:rsid w:val="008A5462"/>
    <w:pPr>
      <w:ind w:firstLine="567"/>
      <w:jc w:val="right"/>
    </w:pPr>
  </w:style>
  <w:style w:type="paragraph" w:customStyle="1" w:styleId="12pt">
    <w:name w:val="Текст ТАБЛ_12pt"/>
    <w:basedOn w:val="a6"/>
    <w:uiPriority w:val="1"/>
    <w:qFormat/>
    <w:rsid w:val="008A5462"/>
    <w:pPr>
      <w:ind w:firstLine="0"/>
      <w:jc w:val="right"/>
    </w:pPr>
    <w:rPr>
      <w:sz w:val="24"/>
      <w:szCs w:val="24"/>
    </w:rPr>
  </w:style>
  <w:style w:type="paragraph" w:customStyle="1" w:styleId="10pt">
    <w:name w:val="Текст ТАБЛ_10pt"/>
    <w:basedOn w:val="12pt"/>
    <w:uiPriority w:val="1"/>
    <w:qFormat/>
    <w:rsid w:val="008A5462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hyperlink" Target="https://www.researchgate.net/publication/275649059_Korotko_pro_Mendeley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e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example_15may19</Template>
  <TotalTime>0</TotalTime>
  <Pages>5</Pages>
  <Words>6315</Words>
  <Characters>3600</Characters>
  <Application>Microsoft Office Word</Application>
  <DocSecurity>0</DocSecurity>
  <Lines>30</Lines>
  <Paragraphs>19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9896</CharactersWithSpaces>
  <SharedDoc>false</SharedDoc>
  <HLinks>
    <vt:vector size="6" baseType="variant">
      <vt:variant>
        <vt:i4>7667804</vt:i4>
      </vt:variant>
      <vt:variant>
        <vt:i4>15</vt:i4>
      </vt:variant>
      <vt:variant>
        <vt:i4>0</vt:i4>
      </vt:variant>
      <vt:variant>
        <vt:i4>5</vt:i4>
      </vt:variant>
      <vt:variant>
        <vt:lpwstr>https://www.researchgate.net/publication/275649059_Korotko_pro_Mendeley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Admin</cp:lastModifiedBy>
  <cp:revision>2</cp:revision>
  <dcterms:created xsi:type="dcterms:W3CDTF">2019-03-25T11:14:00Z</dcterms:created>
  <dcterms:modified xsi:type="dcterms:W3CDTF">2019-03-25T11:14:00Z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</Properties>
</file>